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63"/>
        <w:gridCol w:w="3420"/>
        <w:gridCol w:w="371"/>
        <w:gridCol w:w="2265"/>
        <w:gridCol w:w="404"/>
        <w:gridCol w:w="2669"/>
        <w:gridCol w:w="520"/>
        <w:gridCol w:w="3697"/>
      </w:tblGrid>
      <w:tr w:rsidR="00904C26" w:rsidRPr="00684E6D" w:rsidTr="00904C26">
        <w:trPr>
          <w:trHeight w:val="624"/>
        </w:trPr>
        <w:tc>
          <w:tcPr>
            <w:tcW w:w="5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95959" w:themeFill="text1" w:themeFillTint="A6"/>
            <w:vAlign w:val="center"/>
          </w:tcPr>
          <w:p w:rsidR="00904C26" w:rsidRPr="00904C26" w:rsidRDefault="00904C26">
            <w:pPr>
              <w:rPr>
                <w:b/>
                <w:color w:val="FFFFFF" w:themeColor="background1"/>
                <w:sz w:val="40"/>
                <w:szCs w:val="40"/>
              </w:rPr>
            </w:pPr>
            <w:proofErr w:type="spellStart"/>
            <w:r w:rsidRPr="00904C26">
              <w:rPr>
                <w:b/>
                <w:color w:val="FFFFFF" w:themeColor="background1"/>
                <w:sz w:val="40"/>
                <w:szCs w:val="40"/>
              </w:rPr>
              <w:t>Pedigree</w:t>
            </w:r>
            <w:proofErr w:type="spellEnd"/>
            <w:r w:rsidRPr="00904C26">
              <w:rPr>
                <w:b/>
                <w:color w:val="FFFFFF" w:themeColor="background1"/>
                <w:sz w:val="40"/>
                <w:szCs w:val="40"/>
              </w:rPr>
              <w:t xml:space="preserve"> Castillviejo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7641E2" w:rsidRDefault="00904C26" w:rsidP="00D406AE">
            <w:pPr>
              <w:jc w:val="right"/>
              <w:rPr>
                <w:b/>
                <w:sz w:val="20"/>
                <w:szCs w:val="20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1438328</w:t>
            </w: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GOLDEN  STRIK  MIRAME-SOY-WILY</w:t>
            </w: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</w:p>
          <w:p w:rsidR="0043459C" w:rsidRPr="00B24654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 (E.07 )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0892000</w:t>
            </w: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WYSNE´S  TOMATITO</w:t>
            </w: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</w:p>
          <w:p w:rsidR="0043459C" w:rsidRPr="00684E6D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 ( E.00 )</w:t>
            </w:r>
          </w:p>
        </w:tc>
      </w:tr>
      <w:tr w:rsidR="00904C26" w:rsidRPr="0009030C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NOMBRE DEL PERRO: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B4B" w:rsidRDefault="001E37B6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NACAT</w:t>
            </w:r>
            <w:r w:rsidR="0043459C">
              <w:rPr>
                <w:b/>
                <w:sz w:val="16"/>
                <w:szCs w:val="16"/>
              </w:rPr>
              <w:t xml:space="preserve">  DE  CASTILLVIEJO</w:t>
            </w:r>
          </w:p>
          <w:p w:rsidR="0043459C" w:rsidRDefault="0043459C" w:rsidP="003A4E00">
            <w:pPr>
              <w:rPr>
                <w:b/>
                <w:sz w:val="16"/>
                <w:szCs w:val="16"/>
              </w:rPr>
            </w:pPr>
          </w:p>
          <w:p w:rsidR="0043459C" w:rsidRPr="00B55CD6" w:rsidRDefault="001E37B6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2266108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24654"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4F16" w:rsidRDefault="0043459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1719561</w:t>
            </w:r>
          </w:p>
          <w:p w:rsidR="0043459C" w:rsidRDefault="0043459C">
            <w:pPr>
              <w:rPr>
                <w:b/>
                <w:sz w:val="16"/>
                <w:szCs w:val="16"/>
              </w:rPr>
            </w:pPr>
          </w:p>
          <w:p w:rsidR="0043459C" w:rsidRPr="00B24654" w:rsidRDefault="0043459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FAN  DE  MALOA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7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 xml:space="preserve">RAZA: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43459C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CANICHE - TOY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</w:rPr>
              <w:t>3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B24654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B24654" w:rsidRDefault="00904C26" w:rsidP="00D406AE">
            <w:pPr>
              <w:jc w:val="right"/>
              <w:rPr>
                <w:b/>
              </w:rPr>
            </w:pPr>
            <w:r w:rsidRPr="00B2465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D47199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</w:t>
            </w:r>
            <w:r w:rsidR="0043459C">
              <w:rPr>
                <w:b/>
                <w:sz w:val="16"/>
                <w:szCs w:val="16"/>
              </w:rPr>
              <w:t xml:space="preserve">  1056210</w:t>
            </w:r>
          </w:p>
          <w:p w:rsidR="0043459C" w:rsidRDefault="0043459C" w:rsidP="0009030C">
            <w:pPr>
              <w:rPr>
                <w:b/>
                <w:sz w:val="16"/>
                <w:szCs w:val="16"/>
              </w:rPr>
            </w:pPr>
          </w:p>
          <w:p w:rsidR="0043459C" w:rsidRPr="0043459C" w:rsidRDefault="0043459C" w:rsidP="0009030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GOLDEN  STRIK  SUSY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24654" w:rsidRDefault="00904C26" w:rsidP="003A4E00">
            <w:pPr>
              <w:rPr>
                <w:sz w:val="16"/>
                <w:szCs w:val="16"/>
              </w:rPr>
            </w:pPr>
            <w:r w:rsidRPr="00B24654">
              <w:rPr>
                <w:sz w:val="16"/>
                <w:szCs w:val="16"/>
              </w:rPr>
              <w:t>VARIEDAD: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8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D47199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SEXO: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663837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HEMBRA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D47199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</w:t>
            </w:r>
            <w:r w:rsidR="0043459C">
              <w:rPr>
                <w:b/>
                <w:sz w:val="16"/>
                <w:szCs w:val="16"/>
              </w:rPr>
              <w:t>.  1307486</w:t>
            </w: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</w:p>
          <w:p w:rsidR="0043459C" w:rsidRPr="0043459C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ELECTRA  DE  MALOA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0983434</w:t>
            </w: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GOLDEN  STRIK  FENIX</w:t>
            </w: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</w:p>
          <w:p w:rsidR="0043459C" w:rsidRPr="0043459C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 ( E.00 )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COLOR: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43459C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ABRICOT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9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B8535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FECHA DE NACIMIENTO: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1E37B6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20-06-2015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4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09030C" w:rsidRDefault="00904C26" w:rsidP="00D406AE">
            <w:pPr>
              <w:jc w:val="right"/>
              <w:rPr>
                <w:b/>
                <w:sz w:val="14"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199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   1112432</w:t>
            </w:r>
          </w:p>
          <w:p w:rsidR="0043459C" w:rsidRDefault="0043459C" w:rsidP="00CD260E">
            <w:pPr>
              <w:rPr>
                <w:b/>
                <w:sz w:val="16"/>
                <w:szCs w:val="16"/>
              </w:rPr>
            </w:pPr>
          </w:p>
          <w:p w:rsidR="0043459C" w:rsidRPr="00B40E20" w:rsidRDefault="0043459C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GOLDEN  STRIK  FORTUNA</w:t>
            </w:r>
          </w:p>
        </w:tc>
      </w:tr>
      <w:tr w:rsidR="00A21C3A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TATUAJE/TRANSPONDER: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2636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21C3A" w:rsidRDefault="00E07994" w:rsidP="00AF280E">
            <w:pPr>
              <w:jc w:val="center"/>
            </w:pPr>
            <w:r>
              <w:object w:dxaOrig="1671" w:dyaOrig="1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57pt" o:ole="">
                  <v:imagedata r:id="rId4" o:title=""/>
                </v:shape>
                <o:OLEObject Type="Embed" ProgID="CorelDraw.Graphic.15" ShapeID="_x0000_i1025" DrawAspect="Content" ObjectID="_1522753153" r:id="rId5"/>
              </w:object>
            </w:r>
          </w:p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10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C3A" w:rsidRDefault="00A21C3A"/>
        </w:tc>
      </w:tr>
      <w:tr w:rsidR="00A21C3A" w:rsidRPr="00B40E20" w:rsidTr="00B57353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A21C3A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CRIADOR: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21C3A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263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A21C3A" w:rsidRDefault="00A21C3A"/>
        </w:tc>
        <w:tc>
          <w:tcPr>
            <w:tcW w:w="4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21C3A" w:rsidRPr="00CD260E" w:rsidRDefault="00A21C3A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25" w:rsidRDefault="00FE50C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1649806  FCA  CANI. TOY 28668</w:t>
            </w:r>
          </w:p>
          <w:p w:rsidR="00FE50CF" w:rsidRDefault="00FE50CF" w:rsidP="00CD260E">
            <w:pPr>
              <w:rPr>
                <w:b/>
                <w:sz w:val="16"/>
                <w:szCs w:val="16"/>
              </w:rPr>
            </w:pPr>
          </w:p>
          <w:p w:rsidR="00FE50CF" w:rsidRPr="00B40E20" w:rsidRDefault="00FE50C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BRAIAN  DEL  BUEN  AYRE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1C3A" w:rsidRPr="00185534" w:rsidRDefault="00A21C3A" w:rsidP="00D406AE">
            <w:pPr>
              <w:jc w:val="right"/>
              <w:rPr>
                <w:b/>
              </w:rPr>
            </w:pPr>
            <w:r w:rsidRPr="00185534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25" w:rsidRDefault="00185534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LOE.  </w:t>
            </w:r>
            <w:r w:rsidR="00FE50CF">
              <w:rPr>
                <w:b/>
                <w:sz w:val="16"/>
                <w:szCs w:val="16"/>
              </w:rPr>
              <w:t>1494182  FCA  CANI.TOY 27594</w:t>
            </w:r>
          </w:p>
          <w:p w:rsidR="00FE50CF" w:rsidRDefault="00FE50CF" w:rsidP="00CD260E">
            <w:pPr>
              <w:rPr>
                <w:b/>
                <w:sz w:val="16"/>
                <w:szCs w:val="16"/>
              </w:rPr>
            </w:pPr>
          </w:p>
          <w:p w:rsidR="00FE50CF" w:rsidRPr="00B40E20" w:rsidRDefault="00FE50C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DEL  ZARZOSO  ERASE-UNA-VEZ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sz w:val="16"/>
                <w:szCs w:val="16"/>
              </w:rPr>
            </w:pPr>
            <w:r w:rsidRPr="00B40E20">
              <w:rPr>
                <w:sz w:val="16"/>
                <w:szCs w:val="16"/>
              </w:rPr>
              <w:t>TRANSFERIDO: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40E20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B40E20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B40E20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0CF" w:rsidRDefault="001E37B6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2144245</w:t>
            </w:r>
          </w:p>
          <w:p w:rsidR="001E37B6" w:rsidRDefault="001E37B6" w:rsidP="0057304B">
            <w:pPr>
              <w:rPr>
                <w:b/>
                <w:sz w:val="16"/>
                <w:szCs w:val="16"/>
              </w:rPr>
            </w:pPr>
          </w:p>
          <w:p w:rsidR="001E37B6" w:rsidRPr="00805907" w:rsidRDefault="001E37B6" w:rsidP="0057304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MEISAC  DE  CASTILLVIEJO</w:t>
            </w:r>
          </w:p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11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PROPIETARIO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JOSE EUGENIO FERNANDEZ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5</w:t>
            </w: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25" w:rsidRDefault="00FE50C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FCA. CANI. </w:t>
            </w:r>
            <w:proofErr w:type="gramStart"/>
            <w:r>
              <w:rPr>
                <w:b/>
                <w:sz w:val="16"/>
                <w:szCs w:val="16"/>
              </w:rPr>
              <w:t>TOY .</w:t>
            </w:r>
            <w:proofErr w:type="gramEnd"/>
            <w:r>
              <w:rPr>
                <w:b/>
                <w:sz w:val="16"/>
                <w:szCs w:val="16"/>
              </w:rPr>
              <w:t xml:space="preserve"> 24706</w:t>
            </w:r>
          </w:p>
          <w:p w:rsidR="00FE50CF" w:rsidRDefault="00FE50CF" w:rsidP="00CD260E">
            <w:pPr>
              <w:rPr>
                <w:b/>
                <w:sz w:val="16"/>
                <w:szCs w:val="16"/>
              </w:rPr>
            </w:pPr>
          </w:p>
          <w:p w:rsidR="00FE50CF" w:rsidRPr="00B24654" w:rsidRDefault="00FE50CF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INFINITI DEL  BUEN  AYRE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DOMICILIO: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C. ERMITA-25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12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CD740D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POBLACIÓN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ESCOBADOS DE ABAJO</w:t>
            </w:r>
          </w:p>
        </w:tc>
        <w:tc>
          <w:tcPr>
            <w:tcW w:w="37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  <w:r w:rsidRPr="001A121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2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1C57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1532280</w:t>
            </w:r>
          </w:p>
          <w:p w:rsidR="00F57D6E" w:rsidRDefault="00F57D6E" w:rsidP="00CD260E">
            <w:pPr>
              <w:rPr>
                <w:b/>
                <w:sz w:val="16"/>
                <w:szCs w:val="16"/>
              </w:rPr>
            </w:pPr>
          </w:p>
          <w:p w:rsidR="00F57D6E" w:rsidRPr="003764A9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JONTARI  BULERIAS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D6E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 1138910</w:t>
            </w:r>
          </w:p>
          <w:p w:rsidR="00282022" w:rsidRDefault="00282022" w:rsidP="00CD260E">
            <w:pPr>
              <w:rPr>
                <w:b/>
                <w:sz w:val="16"/>
                <w:szCs w:val="16"/>
              </w:rPr>
            </w:pPr>
          </w:p>
          <w:p w:rsidR="00282022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JONTARI  POODLES  TARARI-QUE-TE-VI</w:t>
            </w:r>
          </w:p>
          <w:p w:rsidR="00282022" w:rsidRDefault="00282022" w:rsidP="00CD260E">
            <w:pPr>
              <w:rPr>
                <w:b/>
                <w:sz w:val="16"/>
                <w:szCs w:val="16"/>
              </w:rPr>
            </w:pPr>
          </w:p>
          <w:p w:rsidR="00282022" w:rsidRPr="00CD740D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CH.  INT.03/ E.04 , P.04 , GBZ.05</w:t>
            </w:r>
          </w:p>
        </w:tc>
      </w:tr>
      <w:tr w:rsidR="00904C26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>PROVINCIA: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BURGOS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13</w:t>
            </w:r>
          </w:p>
        </w:tc>
        <w:tc>
          <w:tcPr>
            <w:tcW w:w="3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RPr="0052553F" w:rsidTr="00904C26">
        <w:trPr>
          <w:trHeight w:val="624"/>
        </w:trPr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 w:rsidRPr="00B55CD6">
              <w:rPr>
                <w:sz w:val="16"/>
                <w:szCs w:val="16"/>
              </w:rPr>
              <w:t xml:space="preserve">CODIGO POSTAL: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B55CD6" w:rsidRDefault="003764A9" w:rsidP="003A4E00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09559</w:t>
            </w:r>
          </w:p>
        </w:tc>
        <w:tc>
          <w:tcPr>
            <w:tcW w:w="37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1A1215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6</w:t>
            </w:r>
          </w:p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7641E2">
              <w:rPr>
                <w:b/>
                <w:sz w:val="20"/>
                <w:szCs w:val="20"/>
              </w:rPr>
              <w:t>←</w:t>
            </w:r>
          </w:p>
        </w:tc>
        <w:tc>
          <w:tcPr>
            <w:tcW w:w="36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57D6E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LOE.  1138895</w:t>
            </w:r>
          </w:p>
          <w:p w:rsidR="00282022" w:rsidRDefault="00282022" w:rsidP="00CD260E">
            <w:pPr>
              <w:rPr>
                <w:b/>
                <w:sz w:val="16"/>
                <w:szCs w:val="16"/>
              </w:rPr>
            </w:pPr>
          </w:p>
          <w:p w:rsidR="00282022" w:rsidRPr="003764A9" w:rsidRDefault="00282022" w:rsidP="00CD260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JONTARI  POODLES  HECHIZO-DE-LUNA</w:t>
            </w:r>
            <w:bookmarkStart w:id="0" w:name="_GoBack"/>
            <w:bookmarkEnd w:id="0"/>
          </w:p>
        </w:tc>
      </w:tr>
      <w:tr w:rsidR="00904C26" w:rsidTr="00904C26">
        <w:trPr>
          <w:trHeight w:val="414"/>
        </w:trPr>
        <w:tc>
          <w:tcPr>
            <w:tcW w:w="19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ESTADO: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4C26" w:rsidRPr="00B55CD6" w:rsidRDefault="00904C26" w:rsidP="003A4E00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  <w:r w:rsidRPr="00CD260E">
              <w:rPr>
                <w:b/>
              </w:rPr>
              <w:t>14</w:t>
            </w:r>
          </w:p>
        </w:tc>
        <w:tc>
          <w:tcPr>
            <w:tcW w:w="369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  <w:tr w:rsidR="00904C26" w:rsidTr="00904C26">
        <w:trPr>
          <w:trHeight w:val="70"/>
        </w:trPr>
        <w:tc>
          <w:tcPr>
            <w:tcW w:w="19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4C26" w:rsidRPr="003764A9" w:rsidRDefault="00904C26">
            <w:pPr>
              <w:rPr>
                <w:b/>
                <w:sz w:val="16"/>
                <w:szCs w:val="16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 w:rsidP="00D406AE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4C26" w:rsidRPr="003764A9" w:rsidRDefault="00904C26"/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2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Pr="003764A9" w:rsidRDefault="00904C26"/>
        </w:tc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04C26" w:rsidRPr="00CD260E" w:rsidRDefault="00904C26" w:rsidP="00D406AE">
            <w:pPr>
              <w:jc w:val="right"/>
              <w:rPr>
                <w:b/>
              </w:rPr>
            </w:pPr>
          </w:p>
        </w:tc>
        <w:tc>
          <w:tcPr>
            <w:tcW w:w="36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C26" w:rsidRDefault="00904C26"/>
        </w:tc>
      </w:tr>
    </w:tbl>
    <w:p w:rsidR="00415FAB" w:rsidRDefault="00415FAB" w:rsidP="00066198"/>
    <w:sectPr w:rsidR="00415FAB" w:rsidSect="00B55CD6">
      <w:pgSz w:w="16838" w:h="11906" w:orient="landscape"/>
      <w:pgMar w:top="680" w:right="680" w:bottom="680" w:left="680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3837"/>
    <w:rsid w:val="00066198"/>
    <w:rsid w:val="0009030C"/>
    <w:rsid w:val="001507F0"/>
    <w:rsid w:val="00164EE8"/>
    <w:rsid w:val="00185534"/>
    <w:rsid w:val="001A1215"/>
    <w:rsid w:val="001E37B6"/>
    <w:rsid w:val="001F0757"/>
    <w:rsid w:val="00282022"/>
    <w:rsid w:val="003764A9"/>
    <w:rsid w:val="003E3562"/>
    <w:rsid w:val="00415FAB"/>
    <w:rsid w:val="0043459C"/>
    <w:rsid w:val="004D0937"/>
    <w:rsid w:val="004E2525"/>
    <w:rsid w:val="0052553F"/>
    <w:rsid w:val="00543EE6"/>
    <w:rsid w:val="00571C57"/>
    <w:rsid w:val="0057304B"/>
    <w:rsid w:val="00602D91"/>
    <w:rsid w:val="00663837"/>
    <w:rsid w:val="00665B52"/>
    <w:rsid w:val="00684E6D"/>
    <w:rsid w:val="006E07DB"/>
    <w:rsid w:val="0075786D"/>
    <w:rsid w:val="00763CA0"/>
    <w:rsid w:val="007641E2"/>
    <w:rsid w:val="007A03F6"/>
    <w:rsid w:val="007A062B"/>
    <w:rsid w:val="007E0721"/>
    <w:rsid w:val="00805907"/>
    <w:rsid w:val="008461E6"/>
    <w:rsid w:val="00877A4E"/>
    <w:rsid w:val="008C7FD8"/>
    <w:rsid w:val="008E1B03"/>
    <w:rsid w:val="00904C26"/>
    <w:rsid w:val="00911415"/>
    <w:rsid w:val="009D0B6B"/>
    <w:rsid w:val="00A21C3A"/>
    <w:rsid w:val="00A403ED"/>
    <w:rsid w:val="00AE0511"/>
    <w:rsid w:val="00AF280E"/>
    <w:rsid w:val="00B01AE6"/>
    <w:rsid w:val="00B24654"/>
    <w:rsid w:val="00B40E20"/>
    <w:rsid w:val="00B53906"/>
    <w:rsid w:val="00B55CD6"/>
    <w:rsid w:val="00B83234"/>
    <w:rsid w:val="00B8535F"/>
    <w:rsid w:val="00B866D0"/>
    <w:rsid w:val="00CD260E"/>
    <w:rsid w:val="00CD740D"/>
    <w:rsid w:val="00CF790F"/>
    <w:rsid w:val="00D406AE"/>
    <w:rsid w:val="00D47199"/>
    <w:rsid w:val="00D96B4B"/>
    <w:rsid w:val="00DD1D44"/>
    <w:rsid w:val="00E07994"/>
    <w:rsid w:val="00EB4F16"/>
    <w:rsid w:val="00ED5D62"/>
    <w:rsid w:val="00F57D6E"/>
    <w:rsid w:val="00F7777E"/>
    <w:rsid w:val="00F912F5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269CF-7DEB-4BCB-964E-2BBC3C036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E1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1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1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CHENIO\Documents\Mis%20escaneos\PEDEGREE%20CON%20PLANTILLA\LIZEX%20DE%20CASTILLVIEJ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LIZEX DE CASTILLVIEJ1</Template>
  <TotalTime>0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LOLA  DE CASTILLVIEJO</vt:lpstr>
    </vt:vector>
  </TitlesOfParts>
  <Company>.</Company>
  <LinksUpToDate>false</LinksUpToDate>
  <CharactersWithSpaces>1219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NACAT  DE CASTILLVIEJO</dc:title>
  <dc:creator>CHENIO</dc:creator>
  <cp:lastModifiedBy>usuario</cp:lastModifiedBy>
  <cp:revision>2</cp:revision>
  <cp:lastPrinted>2016-04-21T12:12:00Z</cp:lastPrinted>
  <dcterms:created xsi:type="dcterms:W3CDTF">2016-04-21T12:12:00Z</dcterms:created>
  <dcterms:modified xsi:type="dcterms:W3CDTF">2016-04-21T12:12:00Z</dcterms:modified>
</cp:coreProperties>
</file>