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63"/>
        <w:gridCol w:w="3420"/>
        <w:gridCol w:w="371"/>
        <w:gridCol w:w="2265"/>
        <w:gridCol w:w="404"/>
        <w:gridCol w:w="2669"/>
        <w:gridCol w:w="520"/>
        <w:gridCol w:w="3697"/>
      </w:tblGrid>
      <w:tr w:rsidR="00904C26" w:rsidRPr="00684E6D" w:rsidTr="00904C26">
        <w:trPr>
          <w:trHeight w:val="624"/>
        </w:trPr>
        <w:tc>
          <w:tcPr>
            <w:tcW w:w="5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95959" w:themeFill="text1" w:themeFillTint="A6"/>
            <w:vAlign w:val="center"/>
          </w:tcPr>
          <w:p w:rsidR="00904C26" w:rsidRPr="00904C26" w:rsidRDefault="00904C26">
            <w:pPr>
              <w:rPr>
                <w:b/>
                <w:color w:val="FFFFFF" w:themeColor="background1"/>
                <w:sz w:val="40"/>
                <w:szCs w:val="40"/>
              </w:rPr>
            </w:pPr>
            <w:proofErr w:type="spellStart"/>
            <w:r w:rsidRPr="00904C26">
              <w:rPr>
                <w:b/>
                <w:color w:val="FFFFFF" w:themeColor="background1"/>
                <w:sz w:val="40"/>
                <w:szCs w:val="40"/>
              </w:rPr>
              <w:t>Pedigree</w:t>
            </w:r>
            <w:proofErr w:type="spellEnd"/>
            <w:r w:rsidRPr="00904C26">
              <w:rPr>
                <w:b/>
                <w:color w:val="FFFFFF" w:themeColor="background1"/>
                <w:sz w:val="40"/>
                <w:szCs w:val="40"/>
              </w:rPr>
              <w:t xml:space="preserve"> Castillviejo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7641E2" w:rsidRDefault="00904C26" w:rsidP="00D406AE">
            <w:pPr>
              <w:jc w:val="right"/>
              <w:rPr>
                <w:b/>
                <w:sz w:val="20"/>
                <w:szCs w:val="20"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619" w:rsidRDefault="008855ED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</w:t>
            </w:r>
            <w:r w:rsidR="00BF48BF">
              <w:rPr>
                <w:b/>
                <w:sz w:val="16"/>
                <w:szCs w:val="16"/>
              </w:rPr>
              <w:t xml:space="preserve">  1807449</w:t>
            </w:r>
          </w:p>
          <w:p w:rsidR="00BF48BF" w:rsidRDefault="00BF48BF" w:rsidP="00CD260E">
            <w:pPr>
              <w:rPr>
                <w:b/>
                <w:sz w:val="16"/>
                <w:szCs w:val="16"/>
              </w:rPr>
            </w:pPr>
          </w:p>
          <w:p w:rsidR="00BF48BF" w:rsidRPr="00B24654" w:rsidRDefault="00BF48BF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MOOYDANCE  DE  MALOA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8BF" w:rsidRDefault="00BF48BF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NKK   12285 /00</w:t>
            </w:r>
          </w:p>
          <w:p w:rsidR="00BF48BF" w:rsidRDefault="00BF48BF" w:rsidP="0009030C">
            <w:pPr>
              <w:rPr>
                <w:b/>
                <w:sz w:val="16"/>
                <w:szCs w:val="16"/>
              </w:rPr>
            </w:pPr>
          </w:p>
          <w:p w:rsidR="00BF48BF" w:rsidRDefault="00BF48BF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SOLNES  RAIN  DANCE</w:t>
            </w:r>
          </w:p>
          <w:p w:rsidR="00BF48BF" w:rsidRDefault="00BF48BF" w:rsidP="0009030C">
            <w:pPr>
              <w:rPr>
                <w:b/>
                <w:sz w:val="16"/>
                <w:szCs w:val="16"/>
              </w:rPr>
            </w:pPr>
          </w:p>
          <w:p w:rsidR="00BF48BF" w:rsidRPr="00684E6D" w:rsidRDefault="00BF48BF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CH.  C.I.B.FIN., N., </w:t>
            </w:r>
            <w:proofErr w:type="gramStart"/>
            <w:r>
              <w:rPr>
                <w:b/>
                <w:sz w:val="16"/>
                <w:szCs w:val="16"/>
              </w:rPr>
              <w:t>S. ,V</w:t>
            </w:r>
            <w:proofErr w:type="gramEnd"/>
            <w:r>
              <w:rPr>
                <w:b/>
                <w:sz w:val="16"/>
                <w:szCs w:val="16"/>
              </w:rPr>
              <w:t xml:space="preserve">  MUNDIAL  NL.02 , V. EUR.  E.04</w:t>
            </w:r>
          </w:p>
        </w:tc>
      </w:tr>
      <w:tr w:rsidR="00904C26" w:rsidRPr="0009030C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 xml:space="preserve">NOMBRE DEL PERRO: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459C" w:rsidRDefault="00F85537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 2266068</w:t>
            </w:r>
          </w:p>
          <w:p w:rsidR="006F0C08" w:rsidRDefault="006F0C08" w:rsidP="003A4E00">
            <w:pPr>
              <w:rPr>
                <w:b/>
                <w:sz w:val="16"/>
                <w:szCs w:val="16"/>
              </w:rPr>
            </w:pPr>
          </w:p>
          <w:p w:rsidR="006F0C08" w:rsidRPr="00B55CD6" w:rsidRDefault="00F85537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NACALLAL</w:t>
            </w:r>
            <w:r w:rsidR="006F0C08">
              <w:rPr>
                <w:b/>
                <w:sz w:val="16"/>
                <w:szCs w:val="16"/>
              </w:rPr>
              <w:t xml:space="preserve">  DE  CASTILLVIEJO</w:t>
            </w:r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  <w:sz w:val="24"/>
                <w:szCs w:val="24"/>
              </w:rPr>
            </w:pPr>
            <w:r w:rsidRPr="00B24654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619" w:rsidRDefault="00BF48B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 2128062</w:t>
            </w:r>
          </w:p>
          <w:p w:rsidR="00BF48BF" w:rsidRDefault="00BF48BF">
            <w:pPr>
              <w:rPr>
                <w:b/>
                <w:sz w:val="16"/>
                <w:szCs w:val="16"/>
              </w:rPr>
            </w:pPr>
          </w:p>
          <w:p w:rsidR="00BF48BF" w:rsidRPr="00B24654" w:rsidRDefault="00BF48B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LEONET  DE  MALOA</w:t>
            </w:r>
          </w:p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B24654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</w:rPr>
            </w:pPr>
            <w:r w:rsidRPr="00B24654">
              <w:rPr>
                <w:b/>
              </w:rPr>
              <w:t>7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B24654" w:rsidRDefault="00904C26"/>
        </w:tc>
      </w:tr>
      <w:tr w:rsidR="00904C26" w:rsidRPr="00D47199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24654" w:rsidRDefault="00904C26" w:rsidP="003A4E00">
            <w:pPr>
              <w:rPr>
                <w:sz w:val="16"/>
                <w:szCs w:val="16"/>
              </w:rPr>
            </w:pPr>
            <w:r w:rsidRPr="00B24654">
              <w:rPr>
                <w:sz w:val="16"/>
                <w:szCs w:val="16"/>
              </w:rPr>
              <w:t xml:space="preserve">RAZA: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24654" w:rsidRDefault="003B0D98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CANICHE - TOY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B24654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</w:rPr>
            </w:pPr>
            <w:r w:rsidRPr="00B24654">
              <w:rPr>
                <w:b/>
              </w:rPr>
              <w:t>3</w:t>
            </w: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B24654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</w:rPr>
            </w:pPr>
            <w:r w:rsidRPr="00B24654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619" w:rsidRDefault="00BF48BF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 1307486</w:t>
            </w:r>
          </w:p>
          <w:p w:rsidR="00BF48BF" w:rsidRDefault="00BF48BF" w:rsidP="0009030C">
            <w:pPr>
              <w:rPr>
                <w:b/>
                <w:sz w:val="16"/>
                <w:szCs w:val="16"/>
              </w:rPr>
            </w:pPr>
          </w:p>
          <w:p w:rsidR="00BF48BF" w:rsidRPr="0043459C" w:rsidRDefault="00BF48BF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ELECTRA  DE  MALOA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24654" w:rsidRDefault="00904C26" w:rsidP="003A4E00">
            <w:pPr>
              <w:rPr>
                <w:sz w:val="16"/>
                <w:szCs w:val="16"/>
              </w:rPr>
            </w:pPr>
            <w:r w:rsidRPr="00B24654">
              <w:rPr>
                <w:sz w:val="16"/>
                <w:szCs w:val="16"/>
              </w:rPr>
              <w:t>VARIEDAD: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b/>
                <w:sz w:val="16"/>
                <w:szCs w:val="16"/>
              </w:rPr>
            </w:pP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8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RPr="00D47199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SEXO: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663837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HEMBRA</w:t>
            </w:r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619" w:rsidRDefault="00D47199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</w:t>
            </w:r>
            <w:r w:rsidR="00BF48BF">
              <w:rPr>
                <w:b/>
                <w:sz w:val="16"/>
                <w:szCs w:val="16"/>
              </w:rPr>
              <w:t>.   1873966</w:t>
            </w:r>
          </w:p>
          <w:p w:rsidR="00BF48BF" w:rsidRDefault="00BF48BF" w:rsidP="00CD260E">
            <w:pPr>
              <w:rPr>
                <w:b/>
                <w:sz w:val="16"/>
                <w:szCs w:val="16"/>
              </w:rPr>
            </w:pPr>
          </w:p>
          <w:p w:rsidR="00BF48BF" w:rsidRPr="0043459C" w:rsidRDefault="00BF48BF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ROSANA  DE  MALOA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21F" w:rsidRDefault="0006013D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</w:t>
            </w:r>
            <w:r w:rsidR="00BF48BF">
              <w:rPr>
                <w:b/>
                <w:sz w:val="16"/>
                <w:szCs w:val="16"/>
              </w:rPr>
              <w:t xml:space="preserve">  1807449</w:t>
            </w:r>
          </w:p>
          <w:p w:rsidR="00BF48BF" w:rsidRDefault="00BF48BF" w:rsidP="00CD260E">
            <w:pPr>
              <w:rPr>
                <w:b/>
                <w:sz w:val="16"/>
                <w:szCs w:val="16"/>
              </w:rPr>
            </w:pPr>
          </w:p>
          <w:p w:rsidR="00BF48BF" w:rsidRPr="0043459C" w:rsidRDefault="00BF48BF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MOOYDANCE  DE  MALOA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COLOR: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43459C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ABRICOT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9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RPr="00B8535F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FECHA DE NACIMIENTO: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F85537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03-07-2015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4</w:t>
            </w: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09030C" w:rsidRDefault="00904C26" w:rsidP="00D406AE">
            <w:pPr>
              <w:jc w:val="right"/>
              <w:rPr>
                <w:b/>
                <w:sz w:val="14"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21F" w:rsidRDefault="00BF48BF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1453221</w:t>
            </w:r>
          </w:p>
          <w:p w:rsidR="00BF48BF" w:rsidRDefault="00BF48BF" w:rsidP="00CD260E">
            <w:pPr>
              <w:rPr>
                <w:b/>
                <w:sz w:val="16"/>
                <w:szCs w:val="16"/>
              </w:rPr>
            </w:pPr>
          </w:p>
          <w:p w:rsidR="00BF48BF" w:rsidRPr="00B40E20" w:rsidRDefault="00BF48BF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ALBA  DE  MALOA</w:t>
            </w:r>
          </w:p>
        </w:tc>
      </w:tr>
      <w:tr w:rsidR="00A21C3A" w:rsidTr="00B57353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3A" w:rsidRPr="00B55CD6" w:rsidRDefault="00A21C3A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TATUAJE/TRANSPONDER: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3A" w:rsidRPr="00B55CD6" w:rsidRDefault="00A21C3A" w:rsidP="003A4E00">
            <w:pPr>
              <w:rPr>
                <w:b/>
                <w:sz w:val="16"/>
                <w:szCs w:val="16"/>
              </w:rPr>
            </w:pPr>
          </w:p>
        </w:tc>
        <w:tc>
          <w:tcPr>
            <w:tcW w:w="263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21C3A" w:rsidRDefault="00E07994" w:rsidP="00AF280E">
            <w:pPr>
              <w:jc w:val="center"/>
            </w:pPr>
            <w:r>
              <w:object w:dxaOrig="1671" w:dyaOrig="1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57pt" o:ole="">
                  <v:imagedata r:id="rId4" o:title=""/>
                </v:shape>
                <o:OLEObject Type="Embed" ProgID="CorelDraw.Graphic.15" ShapeID="_x0000_i1025" DrawAspect="Content" ObjectID="_1522853595" r:id="rId5"/>
              </w:object>
            </w:r>
          </w:p>
        </w:tc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1C3A" w:rsidRPr="00CD260E" w:rsidRDefault="00A21C3A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C3A" w:rsidRDefault="00A21C3A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1C3A" w:rsidRPr="00CD260E" w:rsidRDefault="00A21C3A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10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C3A" w:rsidRDefault="00A21C3A"/>
        </w:tc>
      </w:tr>
      <w:tr w:rsidR="00A21C3A" w:rsidRPr="00B40E20" w:rsidTr="00B57353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3A" w:rsidRPr="00B55CD6" w:rsidRDefault="00A21C3A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CRIADOR: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3A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JOSE EUGENIO FERNANDEZ</w:t>
            </w:r>
          </w:p>
        </w:tc>
        <w:tc>
          <w:tcPr>
            <w:tcW w:w="2636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A21C3A" w:rsidRDefault="00A21C3A"/>
        </w:tc>
        <w:tc>
          <w:tcPr>
            <w:tcW w:w="40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21C3A" w:rsidRPr="00CD260E" w:rsidRDefault="00A21C3A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2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45" w:rsidRDefault="00C339C3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</w:t>
            </w:r>
            <w:r w:rsidR="006C7970">
              <w:rPr>
                <w:b/>
                <w:sz w:val="16"/>
                <w:szCs w:val="16"/>
              </w:rPr>
              <w:t>.  1857430</w:t>
            </w:r>
          </w:p>
          <w:p w:rsidR="006C7970" w:rsidRDefault="006C7970" w:rsidP="00CD260E">
            <w:pPr>
              <w:rPr>
                <w:b/>
                <w:sz w:val="16"/>
                <w:szCs w:val="16"/>
              </w:rPr>
            </w:pPr>
          </w:p>
          <w:p w:rsidR="006C7970" w:rsidRPr="00B40E20" w:rsidRDefault="006C7970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DEL  ZARZOSO  DESATAME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1C3A" w:rsidRPr="00185534" w:rsidRDefault="00A21C3A" w:rsidP="00D406AE">
            <w:pPr>
              <w:jc w:val="right"/>
              <w:rPr>
                <w:b/>
              </w:rPr>
            </w:pPr>
            <w:r w:rsidRPr="00185534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37" w:rsidRDefault="00775BED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</w:t>
            </w:r>
            <w:r w:rsidR="006C7970">
              <w:rPr>
                <w:b/>
                <w:sz w:val="16"/>
                <w:szCs w:val="16"/>
              </w:rPr>
              <w:t>E.  1509165</w:t>
            </w:r>
          </w:p>
          <w:p w:rsidR="006C7970" w:rsidRDefault="006C7970" w:rsidP="00CD260E">
            <w:pPr>
              <w:rPr>
                <w:b/>
                <w:sz w:val="16"/>
                <w:szCs w:val="16"/>
              </w:rPr>
            </w:pPr>
          </w:p>
          <w:p w:rsidR="006C7970" w:rsidRDefault="006C7970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DEL  ZARZOSO  AQUÍ-HAY-TOMATE</w:t>
            </w:r>
          </w:p>
          <w:p w:rsidR="006C7970" w:rsidRDefault="006C7970" w:rsidP="00CD260E">
            <w:pPr>
              <w:rPr>
                <w:b/>
                <w:sz w:val="16"/>
                <w:szCs w:val="16"/>
              </w:rPr>
            </w:pPr>
          </w:p>
          <w:p w:rsidR="006C7970" w:rsidRPr="00B40E20" w:rsidRDefault="006C7970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CH.  E.07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40E20" w:rsidRDefault="00904C26" w:rsidP="003A4E00">
            <w:pPr>
              <w:rPr>
                <w:sz w:val="16"/>
                <w:szCs w:val="16"/>
              </w:rPr>
            </w:pPr>
            <w:r w:rsidRPr="00B40E20">
              <w:rPr>
                <w:sz w:val="16"/>
                <w:szCs w:val="16"/>
              </w:rPr>
              <w:t>TRANSFERIDO: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40E20" w:rsidRDefault="00904C26" w:rsidP="003A4E00">
            <w:pPr>
              <w:rPr>
                <w:b/>
                <w:sz w:val="16"/>
                <w:szCs w:val="16"/>
              </w:rPr>
            </w:pPr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B40E20" w:rsidRDefault="00904C26" w:rsidP="00D406AE">
            <w:pPr>
              <w:jc w:val="right"/>
              <w:rPr>
                <w:b/>
                <w:sz w:val="24"/>
                <w:szCs w:val="24"/>
              </w:rPr>
            </w:pPr>
            <w:r w:rsidRPr="00B40E20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970" w:rsidRDefault="00F85537" w:rsidP="0057304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1961029</w:t>
            </w:r>
          </w:p>
          <w:p w:rsidR="00F85537" w:rsidRDefault="00F85537" w:rsidP="0057304B">
            <w:pPr>
              <w:rPr>
                <w:b/>
                <w:sz w:val="16"/>
                <w:szCs w:val="16"/>
              </w:rPr>
            </w:pPr>
          </w:p>
          <w:p w:rsidR="00F85537" w:rsidRPr="00805907" w:rsidRDefault="00F85537" w:rsidP="0057304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LIOTISA  DE  CASTILLVIEJO</w:t>
            </w:r>
          </w:p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11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PROPIETARIO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JOSE EUGENIO FERNANDEZ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5</w:t>
            </w: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37" w:rsidRDefault="006C7970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 1727146  FCA CANI. TOY  28671</w:t>
            </w:r>
          </w:p>
          <w:p w:rsidR="006C7970" w:rsidRDefault="006C7970" w:rsidP="00CD260E">
            <w:pPr>
              <w:rPr>
                <w:b/>
                <w:sz w:val="16"/>
                <w:szCs w:val="16"/>
              </w:rPr>
            </w:pPr>
          </w:p>
          <w:p w:rsidR="006C7970" w:rsidRPr="00B24654" w:rsidRDefault="006C7970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CAPA  ROJA  DEL  BUEN  AYRE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DOMICILIO: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C. ERMITA-25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12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RPr="00CD740D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POBLACIÓN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ESCOBADOS DE ABAJO</w:t>
            </w:r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  <w:r w:rsidRPr="001A121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970" w:rsidRDefault="00F85537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1708780</w:t>
            </w:r>
          </w:p>
          <w:p w:rsidR="00F85537" w:rsidRDefault="00F85537" w:rsidP="00CD260E">
            <w:pPr>
              <w:rPr>
                <w:b/>
                <w:sz w:val="16"/>
                <w:szCs w:val="16"/>
              </w:rPr>
            </w:pPr>
          </w:p>
          <w:p w:rsidR="00F85537" w:rsidRPr="003764A9" w:rsidRDefault="00F85537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IONISA  DE  CASTILLVIEJO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42A" w:rsidRDefault="0006013D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</w:t>
            </w:r>
            <w:r w:rsidR="00CF5437">
              <w:rPr>
                <w:b/>
                <w:sz w:val="16"/>
                <w:szCs w:val="16"/>
              </w:rPr>
              <w:t>OE.  1649806  FCA  CANI. TOY  28668</w:t>
            </w:r>
          </w:p>
          <w:p w:rsidR="00CF5437" w:rsidRDefault="00CF5437" w:rsidP="00CD260E">
            <w:pPr>
              <w:rPr>
                <w:b/>
                <w:sz w:val="16"/>
                <w:szCs w:val="16"/>
              </w:rPr>
            </w:pPr>
          </w:p>
          <w:p w:rsidR="00CF5437" w:rsidRPr="00CD740D" w:rsidRDefault="00CF5437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BRAIAN  DEL  BUEN  AYRE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PROVINCIA: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BURGOS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13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RPr="0052553F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 xml:space="preserve">CODIGO POSTAL: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09559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6</w:t>
            </w:r>
          </w:p>
        </w:tc>
        <w:tc>
          <w:tcPr>
            <w:tcW w:w="2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7970" w:rsidRDefault="00F85537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1532281</w:t>
            </w:r>
          </w:p>
          <w:p w:rsidR="00F85537" w:rsidRDefault="00F85537" w:rsidP="00CD260E">
            <w:pPr>
              <w:rPr>
                <w:b/>
                <w:sz w:val="16"/>
                <w:szCs w:val="16"/>
              </w:rPr>
            </w:pPr>
          </w:p>
          <w:p w:rsidR="00F85537" w:rsidRPr="003764A9" w:rsidRDefault="00F85537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JONTARI  HECHIZO  MAGICO</w:t>
            </w:r>
            <w:bookmarkStart w:id="0" w:name="_GoBack"/>
            <w:bookmarkEnd w:id="0"/>
          </w:p>
        </w:tc>
      </w:tr>
      <w:tr w:rsidR="00904C26" w:rsidTr="00904C26">
        <w:trPr>
          <w:trHeight w:val="414"/>
        </w:trPr>
        <w:tc>
          <w:tcPr>
            <w:tcW w:w="19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ESTADO:</w:t>
            </w: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4C26" w:rsidRPr="00B55CD6" w:rsidRDefault="00904C26" w:rsidP="003A4E00">
            <w:pPr>
              <w:rPr>
                <w:b/>
                <w:sz w:val="16"/>
                <w:szCs w:val="16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3764A9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04C26" w:rsidRPr="003764A9" w:rsidRDefault="00904C26"/>
        </w:tc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3764A9" w:rsidRDefault="00904C26"/>
        </w:tc>
        <w:tc>
          <w:tcPr>
            <w:tcW w:w="2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C26" w:rsidRPr="003764A9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14</w:t>
            </w:r>
          </w:p>
        </w:tc>
        <w:tc>
          <w:tcPr>
            <w:tcW w:w="36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Tr="00904C26">
        <w:trPr>
          <w:trHeight w:val="70"/>
        </w:trPr>
        <w:tc>
          <w:tcPr>
            <w:tcW w:w="19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4C26" w:rsidRPr="003764A9" w:rsidRDefault="00904C26">
            <w:pPr>
              <w:rPr>
                <w:b/>
                <w:sz w:val="16"/>
                <w:szCs w:val="16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4C26" w:rsidRPr="003764A9" w:rsidRDefault="00904C26">
            <w:pPr>
              <w:rPr>
                <w:b/>
                <w:sz w:val="16"/>
                <w:szCs w:val="16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3764A9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3764A9" w:rsidRDefault="00904C26"/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3764A9" w:rsidRDefault="00904C26"/>
        </w:tc>
        <w:tc>
          <w:tcPr>
            <w:tcW w:w="2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3764A9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36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</w:tbl>
    <w:p w:rsidR="00415FAB" w:rsidRDefault="00415FAB" w:rsidP="00066198"/>
    <w:sectPr w:rsidR="00415FAB" w:rsidSect="00B55CD6">
      <w:pgSz w:w="16838" w:h="11906" w:orient="landscape"/>
      <w:pgMar w:top="680" w:right="680" w:bottom="680" w:left="680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63837"/>
    <w:rsid w:val="00056619"/>
    <w:rsid w:val="0006013D"/>
    <w:rsid w:val="00066198"/>
    <w:rsid w:val="00085B9C"/>
    <w:rsid w:val="0009030C"/>
    <w:rsid w:val="001507F0"/>
    <w:rsid w:val="001520DD"/>
    <w:rsid w:val="00164EE8"/>
    <w:rsid w:val="00185534"/>
    <w:rsid w:val="001946A7"/>
    <w:rsid w:val="001A1215"/>
    <w:rsid w:val="001F0757"/>
    <w:rsid w:val="0026617A"/>
    <w:rsid w:val="00296C13"/>
    <w:rsid w:val="003764A9"/>
    <w:rsid w:val="003B0D98"/>
    <w:rsid w:val="003E3562"/>
    <w:rsid w:val="00407B54"/>
    <w:rsid w:val="0041042A"/>
    <w:rsid w:val="00415FAB"/>
    <w:rsid w:val="0043459C"/>
    <w:rsid w:val="00442F20"/>
    <w:rsid w:val="004D0937"/>
    <w:rsid w:val="004E2525"/>
    <w:rsid w:val="0052553F"/>
    <w:rsid w:val="00525D64"/>
    <w:rsid w:val="00570C3E"/>
    <w:rsid w:val="0057304B"/>
    <w:rsid w:val="005B04C2"/>
    <w:rsid w:val="005F54C9"/>
    <w:rsid w:val="00602D91"/>
    <w:rsid w:val="00663837"/>
    <w:rsid w:val="00665B52"/>
    <w:rsid w:val="00684E6D"/>
    <w:rsid w:val="006C7970"/>
    <w:rsid w:val="006E07DB"/>
    <w:rsid w:val="006E7AB1"/>
    <w:rsid w:val="006F0C08"/>
    <w:rsid w:val="0075786D"/>
    <w:rsid w:val="00763CA0"/>
    <w:rsid w:val="007641E2"/>
    <w:rsid w:val="00775BED"/>
    <w:rsid w:val="00780D66"/>
    <w:rsid w:val="007A03F6"/>
    <w:rsid w:val="007A062B"/>
    <w:rsid w:val="007E0721"/>
    <w:rsid w:val="00805907"/>
    <w:rsid w:val="008461E6"/>
    <w:rsid w:val="00877A4E"/>
    <w:rsid w:val="008855ED"/>
    <w:rsid w:val="008C7FD8"/>
    <w:rsid w:val="008D04BD"/>
    <w:rsid w:val="008E1B03"/>
    <w:rsid w:val="00904C26"/>
    <w:rsid w:val="00911415"/>
    <w:rsid w:val="009D0B6B"/>
    <w:rsid w:val="00A21C3A"/>
    <w:rsid w:val="00A403ED"/>
    <w:rsid w:val="00AA34CB"/>
    <w:rsid w:val="00AC281F"/>
    <w:rsid w:val="00AF280E"/>
    <w:rsid w:val="00B01AE6"/>
    <w:rsid w:val="00B24654"/>
    <w:rsid w:val="00B40E20"/>
    <w:rsid w:val="00B53906"/>
    <w:rsid w:val="00B55CD6"/>
    <w:rsid w:val="00B83234"/>
    <w:rsid w:val="00B8535F"/>
    <w:rsid w:val="00B866D0"/>
    <w:rsid w:val="00BD3781"/>
    <w:rsid w:val="00BF48BF"/>
    <w:rsid w:val="00C25BC1"/>
    <w:rsid w:val="00C339C3"/>
    <w:rsid w:val="00C41D83"/>
    <w:rsid w:val="00C647C2"/>
    <w:rsid w:val="00C81A5F"/>
    <w:rsid w:val="00C87F01"/>
    <w:rsid w:val="00C971CD"/>
    <w:rsid w:val="00CA1135"/>
    <w:rsid w:val="00CA7CE0"/>
    <w:rsid w:val="00CD260E"/>
    <w:rsid w:val="00CD740D"/>
    <w:rsid w:val="00CF5437"/>
    <w:rsid w:val="00D157BE"/>
    <w:rsid w:val="00D20A6C"/>
    <w:rsid w:val="00D406AE"/>
    <w:rsid w:val="00D47199"/>
    <w:rsid w:val="00D96B4B"/>
    <w:rsid w:val="00DD1D44"/>
    <w:rsid w:val="00E07994"/>
    <w:rsid w:val="00EB4F16"/>
    <w:rsid w:val="00ED5D62"/>
    <w:rsid w:val="00EE5445"/>
    <w:rsid w:val="00F43B97"/>
    <w:rsid w:val="00F53D0F"/>
    <w:rsid w:val="00F85537"/>
    <w:rsid w:val="00F912F5"/>
    <w:rsid w:val="00FC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2269CF-7DEB-4BCB-964E-2BBC3C036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F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E1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11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4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os\CHENIO\Documents\Mis%20escaneos\PEDEGREE%20CON%20PLANTILLA\LIZEX%20DE%20CASTILLVIEJ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LIZEX DE CASTILLVIEJ1</Template>
  <TotalTime>0</TotalTime>
  <Pages>1</Pages>
  <Words>184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NACALIAX   DE CASTILLVIEJO</vt:lpstr>
    </vt:vector>
  </TitlesOfParts>
  <Company>.</Company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NACALLAL   DE CASTILLVIEJO</dc:title>
  <dc:creator>CHENIO</dc:creator>
  <cp:lastModifiedBy>usuario</cp:lastModifiedBy>
  <cp:revision>2</cp:revision>
  <cp:lastPrinted>2016-04-22T16:05:00Z</cp:lastPrinted>
  <dcterms:created xsi:type="dcterms:W3CDTF">2016-04-22T16:06:00Z</dcterms:created>
  <dcterms:modified xsi:type="dcterms:W3CDTF">2016-04-22T16:06:00Z</dcterms:modified>
</cp:coreProperties>
</file>