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63"/>
        <w:gridCol w:w="3420"/>
        <w:gridCol w:w="371"/>
        <w:gridCol w:w="2265"/>
        <w:gridCol w:w="404"/>
        <w:gridCol w:w="2669"/>
        <w:gridCol w:w="520"/>
        <w:gridCol w:w="3697"/>
      </w:tblGrid>
      <w:tr w:rsidR="00904C26" w:rsidRPr="00684E6D" w:rsidTr="00904C26">
        <w:trPr>
          <w:trHeight w:val="624"/>
        </w:trPr>
        <w:tc>
          <w:tcPr>
            <w:tcW w:w="5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95959" w:themeFill="text1" w:themeFillTint="A6"/>
            <w:vAlign w:val="center"/>
          </w:tcPr>
          <w:p w:rsidR="00904C26" w:rsidRPr="00904C26" w:rsidRDefault="00904C26">
            <w:pPr>
              <w:rPr>
                <w:b/>
                <w:color w:val="FFFFFF" w:themeColor="background1"/>
                <w:sz w:val="40"/>
                <w:szCs w:val="40"/>
              </w:rPr>
            </w:pPr>
            <w:proofErr w:type="spellStart"/>
            <w:r w:rsidRPr="00904C26">
              <w:rPr>
                <w:b/>
                <w:color w:val="FFFFFF" w:themeColor="background1"/>
                <w:sz w:val="40"/>
                <w:szCs w:val="40"/>
              </w:rPr>
              <w:t>Pedigree</w:t>
            </w:r>
            <w:proofErr w:type="spellEnd"/>
            <w:r w:rsidRPr="00904C26">
              <w:rPr>
                <w:b/>
                <w:color w:val="FFFFFF" w:themeColor="background1"/>
                <w:sz w:val="40"/>
                <w:szCs w:val="40"/>
              </w:rPr>
              <w:t xml:space="preserve"> Castillviejo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7641E2" w:rsidRDefault="00904C26" w:rsidP="00D406AE">
            <w:pPr>
              <w:jc w:val="right"/>
              <w:rPr>
                <w:b/>
                <w:sz w:val="20"/>
                <w:szCs w:val="20"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619" w:rsidRDefault="008855E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</w:t>
            </w:r>
            <w:r w:rsidR="00BF48BF">
              <w:rPr>
                <w:b/>
                <w:sz w:val="16"/>
                <w:szCs w:val="16"/>
              </w:rPr>
              <w:t xml:space="preserve">  1807449</w:t>
            </w:r>
          </w:p>
          <w:p w:rsidR="00BF48BF" w:rsidRDefault="00BF48BF" w:rsidP="00CD260E">
            <w:pPr>
              <w:rPr>
                <w:b/>
                <w:sz w:val="16"/>
                <w:szCs w:val="16"/>
              </w:rPr>
            </w:pPr>
          </w:p>
          <w:p w:rsidR="00BF48BF" w:rsidRPr="00B24654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MOOYDANCE  DE  MALOA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BF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NKK   12285 /00</w:t>
            </w:r>
          </w:p>
          <w:p w:rsidR="00BF48BF" w:rsidRDefault="00BF48BF" w:rsidP="0009030C">
            <w:pPr>
              <w:rPr>
                <w:b/>
                <w:sz w:val="16"/>
                <w:szCs w:val="16"/>
              </w:rPr>
            </w:pPr>
          </w:p>
          <w:p w:rsidR="00BF48BF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SOLNES  RAIN  DANCE</w:t>
            </w:r>
          </w:p>
          <w:p w:rsidR="00BF48BF" w:rsidRDefault="00BF48BF" w:rsidP="0009030C">
            <w:pPr>
              <w:rPr>
                <w:b/>
                <w:sz w:val="16"/>
                <w:szCs w:val="16"/>
              </w:rPr>
            </w:pPr>
          </w:p>
          <w:p w:rsidR="00BF48BF" w:rsidRPr="00684E6D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CH.  C.I.B.FIN., N., </w:t>
            </w:r>
            <w:proofErr w:type="gramStart"/>
            <w:r>
              <w:rPr>
                <w:b/>
                <w:sz w:val="16"/>
                <w:szCs w:val="16"/>
              </w:rPr>
              <w:t>S. ,V</w:t>
            </w:r>
            <w:proofErr w:type="gramEnd"/>
            <w:r>
              <w:rPr>
                <w:b/>
                <w:sz w:val="16"/>
                <w:szCs w:val="16"/>
              </w:rPr>
              <w:t xml:space="preserve">  MUNDIAL  NL.02 , V. EUR.  E.04</w:t>
            </w:r>
          </w:p>
        </w:tc>
      </w:tr>
      <w:tr w:rsidR="00904C26" w:rsidRPr="0009030C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 xml:space="preserve">NOMBRE DEL PERRO: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459C" w:rsidRDefault="006C7970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2266117</w:t>
            </w:r>
          </w:p>
          <w:p w:rsidR="006F0C08" w:rsidRDefault="006F0C08" w:rsidP="003A4E00">
            <w:pPr>
              <w:rPr>
                <w:b/>
                <w:sz w:val="16"/>
                <w:szCs w:val="16"/>
              </w:rPr>
            </w:pPr>
          </w:p>
          <w:p w:rsidR="006F0C08" w:rsidRPr="00B55CD6" w:rsidRDefault="00442F20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NACALIA</w:t>
            </w:r>
            <w:r w:rsidR="006C7970">
              <w:rPr>
                <w:b/>
                <w:sz w:val="16"/>
                <w:szCs w:val="16"/>
              </w:rPr>
              <w:t>DESS</w:t>
            </w:r>
            <w:r w:rsidR="006F0C08">
              <w:rPr>
                <w:b/>
                <w:sz w:val="16"/>
                <w:szCs w:val="16"/>
              </w:rPr>
              <w:t xml:space="preserve">  DE  CASTILLVIEJO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B24654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619" w:rsidRDefault="00BF48B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2128062</w:t>
            </w:r>
          </w:p>
          <w:p w:rsidR="00BF48BF" w:rsidRDefault="00BF48BF">
            <w:pPr>
              <w:rPr>
                <w:b/>
                <w:sz w:val="16"/>
                <w:szCs w:val="16"/>
              </w:rPr>
            </w:pPr>
          </w:p>
          <w:p w:rsidR="00BF48BF" w:rsidRPr="00B24654" w:rsidRDefault="00BF48B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LEONET  DE  MALOA</w:t>
            </w:r>
          </w:p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</w:rPr>
              <w:t>7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</w:tr>
      <w:tr w:rsidR="00904C26" w:rsidRPr="00D47199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904C26" w:rsidP="003A4E00">
            <w:pPr>
              <w:rPr>
                <w:sz w:val="16"/>
                <w:szCs w:val="16"/>
              </w:rPr>
            </w:pPr>
            <w:r w:rsidRPr="00B24654">
              <w:rPr>
                <w:sz w:val="16"/>
                <w:szCs w:val="16"/>
              </w:rPr>
              <w:t xml:space="preserve">RAZA: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3B0D98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CANICHE - TOY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</w:rPr>
              <w:t>3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619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1307486</w:t>
            </w:r>
          </w:p>
          <w:p w:rsidR="00BF48BF" w:rsidRDefault="00BF48BF" w:rsidP="0009030C">
            <w:pPr>
              <w:rPr>
                <w:b/>
                <w:sz w:val="16"/>
                <w:szCs w:val="16"/>
              </w:rPr>
            </w:pPr>
          </w:p>
          <w:p w:rsidR="00BF48BF" w:rsidRPr="0043459C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ELECTRA  DE  MALOA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904C26" w:rsidP="003A4E00">
            <w:pPr>
              <w:rPr>
                <w:sz w:val="16"/>
                <w:szCs w:val="16"/>
              </w:rPr>
            </w:pPr>
            <w:r w:rsidRPr="00B24654">
              <w:rPr>
                <w:sz w:val="16"/>
                <w:szCs w:val="16"/>
              </w:rPr>
              <w:t>VARIEDAD: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8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D47199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SEXO: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663837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HEMBRA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619" w:rsidRDefault="00D47199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</w:t>
            </w:r>
            <w:r w:rsidR="00BF48BF">
              <w:rPr>
                <w:b/>
                <w:sz w:val="16"/>
                <w:szCs w:val="16"/>
              </w:rPr>
              <w:t>.   1873966</w:t>
            </w:r>
          </w:p>
          <w:p w:rsidR="00BF48BF" w:rsidRDefault="00BF48BF" w:rsidP="00CD260E">
            <w:pPr>
              <w:rPr>
                <w:b/>
                <w:sz w:val="16"/>
                <w:szCs w:val="16"/>
              </w:rPr>
            </w:pPr>
          </w:p>
          <w:p w:rsidR="00BF48BF" w:rsidRPr="0043459C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ROSANA  DE  MALOA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21F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</w:t>
            </w:r>
            <w:r w:rsidR="00BF48BF">
              <w:rPr>
                <w:b/>
                <w:sz w:val="16"/>
                <w:szCs w:val="16"/>
              </w:rPr>
              <w:t xml:space="preserve">  1807449</w:t>
            </w:r>
          </w:p>
          <w:p w:rsidR="00BF48BF" w:rsidRDefault="00BF48BF" w:rsidP="00CD260E">
            <w:pPr>
              <w:rPr>
                <w:b/>
                <w:sz w:val="16"/>
                <w:szCs w:val="16"/>
              </w:rPr>
            </w:pPr>
          </w:p>
          <w:p w:rsidR="00BF48BF" w:rsidRPr="0043459C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MOOYDANCE  DE  MALOA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COLOR: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43459C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ABRICOT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9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B8535F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FECHA DE NACIMIENTO: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6C7970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22-06-2015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4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09030C" w:rsidRDefault="00904C26" w:rsidP="00D406AE">
            <w:pPr>
              <w:jc w:val="right"/>
              <w:rPr>
                <w:b/>
                <w:sz w:val="14"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21F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1453221</w:t>
            </w:r>
          </w:p>
          <w:p w:rsidR="00BF48BF" w:rsidRDefault="00BF48BF" w:rsidP="00CD260E">
            <w:pPr>
              <w:rPr>
                <w:b/>
                <w:sz w:val="16"/>
                <w:szCs w:val="16"/>
              </w:rPr>
            </w:pPr>
          </w:p>
          <w:p w:rsidR="00BF48BF" w:rsidRPr="00B40E20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ALBA  DE  MALOA</w:t>
            </w:r>
          </w:p>
        </w:tc>
      </w:tr>
      <w:tr w:rsidR="00A21C3A" w:rsidTr="00B57353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TATUAJE/TRANSPONDER: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263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21C3A" w:rsidRDefault="00E07994" w:rsidP="00AF280E">
            <w:pPr>
              <w:jc w:val="center"/>
            </w:pPr>
            <w:r>
              <w:object w:dxaOrig="1671" w:dyaOrig="1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57pt" o:ole="">
                  <v:imagedata r:id="rId4" o:title=""/>
                </v:shape>
                <o:OLEObject Type="Embed" ProgID="CorelDraw.Graphic.15" ShapeID="_x0000_i1025" DrawAspect="Content" ObjectID="_1522853251" r:id="rId5"/>
              </w:object>
            </w:r>
          </w:p>
        </w:tc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C3A" w:rsidRDefault="00A21C3A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10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C3A" w:rsidRDefault="00A21C3A"/>
        </w:tc>
      </w:tr>
      <w:tr w:rsidR="00A21C3A" w:rsidRPr="00B40E20" w:rsidTr="00B57353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CRIADOR: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JOSE EUGENIO FERNANDEZ</w:t>
            </w:r>
          </w:p>
        </w:tc>
        <w:tc>
          <w:tcPr>
            <w:tcW w:w="263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A21C3A" w:rsidRDefault="00A21C3A"/>
        </w:tc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45" w:rsidRDefault="00C339C3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</w:t>
            </w:r>
            <w:r w:rsidR="006C7970">
              <w:rPr>
                <w:b/>
                <w:sz w:val="16"/>
                <w:szCs w:val="16"/>
              </w:rPr>
              <w:t>.  1857430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Pr="00B40E20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DEL  ZARZOSO  DESATAME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1C3A" w:rsidRPr="00185534" w:rsidRDefault="00A21C3A" w:rsidP="00D406AE">
            <w:pPr>
              <w:jc w:val="right"/>
              <w:rPr>
                <w:b/>
              </w:rPr>
            </w:pPr>
            <w:r w:rsidRPr="00185534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37" w:rsidRDefault="00775BE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</w:t>
            </w:r>
            <w:r w:rsidR="006C7970">
              <w:rPr>
                <w:b/>
                <w:sz w:val="16"/>
                <w:szCs w:val="16"/>
              </w:rPr>
              <w:t>E.  1509165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DEL  ZARZOSO  AQUÍ-HAY-TOMATE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Pr="00B40E20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CH.  E.07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40E20" w:rsidRDefault="00904C26" w:rsidP="003A4E00">
            <w:pPr>
              <w:rPr>
                <w:sz w:val="16"/>
                <w:szCs w:val="16"/>
              </w:rPr>
            </w:pPr>
            <w:r w:rsidRPr="00B40E20">
              <w:rPr>
                <w:sz w:val="16"/>
                <w:szCs w:val="16"/>
              </w:rPr>
              <w:t>TRANSFERIDO: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40E20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40E20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B40E20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45" w:rsidRDefault="006C7970" w:rsidP="0057304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1933876</w:t>
            </w:r>
          </w:p>
          <w:p w:rsidR="006C7970" w:rsidRDefault="006C7970" w:rsidP="0057304B">
            <w:pPr>
              <w:rPr>
                <w:b/>
                <w:sz w:val="16"/>
                <w:szCs w:val="16"/>
              </w:rPr>
            </w:pPr>
          </w:p>
          <w:p w:rsidR="006C7970" w:rsidRPr="00805907" w:rsidRDefault="006C7970" w:rsidP="0057304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LIGEXA  DE  CASTILLVIEJO</w:t>
            </w:r>
          </w:p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11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PROPIETARIO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JOSE EUGENIO FERNANDEZ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5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37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1727146  FCA CANI. TOY  28671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Pr="00B24654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CAPA  ROJA  DEL  BUEN  AYRE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DOMICILIO: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C. ERMITA-25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12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CD740D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POBLACIÓN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ESCOBADOS DE ABAJO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1A121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445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1688007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Pr="003764A9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ITHA  DE  CASTILLVIEJO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42A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</w:t>
            </w:r>
            <w:r w:rsidR="00CF5437">
              <w:rPr>
                <w:b/>
                <w:sz w:val="16"/>
                <w:szCs w:val="16"/>
              </w:rPr>
              <w:t>OE.  1649806  FCA  CANI. TOY  28668</w:t>
            </w:r>
          </w:p>
          <w:p w:rsidR="00CF5437" w:rsidRDefault="00CF5437" w:rsidP="00CD260E">
            <w:pPr>
              <w:rPr>
                <w:b/>
                <w:sz w:val="16"/>
                <w:szCs w:val="16"/>
              </w:rPr>
            </w:pPr>
          </w:p>
          <w:p w:rsidR="00CF5437" w:rsidRPr="00CD740D" w:rsidRDefault="00CF5437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BRAIAN  DEL  BUEN  AYRE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PROVINCIA: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BURGOS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13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52553F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 xml:space="preserve">CODIGO POSTAL: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09559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6</w:t>
            </w:r>
          </w:p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5437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1528600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Pr="003764A9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JONTAI  MELODY</w:t>
            </w:r>
            <w:bookmarkStart w:id="0" w:name="_GoBack"/>
            <w:bookmarkEnd w:id="0"/>
          </w:p>
        </w:tc>
      </w:tr>
      <w:tr w:rsidR="00904C26" w:rsidTr="00904C26">
        <w:trPr>
          <w:trHeight w:val="414"/>
        </w:trPr>
        <w:tc>
          <w:tcPr>
            <w:tcW w:w="19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ESTADO: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4C26" w:rsidRPr="00B55CD6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/>
        </w:tc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14</w:t>
            </w:r>
          </w:p>
        </w:tc>
        <w:tc>
          <w:tcPr>
            <w:tcW w:w="36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Tr="00904C26">
        <w:trPr>
          <w:trHeight w:val="70"/>
        </w:trPr>
        <w:tc>
          <w:tcPr>
            <w:tcW w:w="19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4C26" w:rsidRPr="003764A9" w:rsidRDefault="00904C26">
            <w:pPr>
              <w:rPr>
                <w:b/>
                <w:sz w:val="16"/>
                <w:szCs w:val="16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4C26" w:rsidRPr="003764A9" w:rsidRDefault="00904C26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/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2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3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</w:tbl>
    <w:p w:rsidR="00415FAB" w:rsidRDefault="00415FAB" w:rsidP="00066198"/>
    <w:sectPr w:rsidR="00415FAB" w:rsidSect="00B55CD6">
      <w:pgSz w:w="16838" w:h="11906" w:orient="landscape"/>
      <w:pgMar w:top="680" w:right="680" w:bottom="680" w:left="680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63837"/>
    <w:rsid w:val="00056619"/>
    <w:rsid w:val="0006013D"/>
    <w:rsid w:val="00066198"/>
    <w:rsid w:val="00085B9C"/>
    <w:rsid w:val="0009030C"/>
    <w:rsid w:val="001507F0"/>
    <w:rsid w:val="001520DD"/>
    <w:rsid w:val="00164EE8"/>
    <w:rsid w:val="00185534"/>
    <w:rsid w:val="001946A7"/>
    <w:rsid w:val="001A1215"/>
    <w:rsid w:val="001F0757"/>
    <w:rsid w:val="0026617A"/>
    <w:rsid w:val="00296C13"/>
    <w:rsid w:val="003764A9"/>
    <w:rsid w:val="003B0D98"/>
    <w:rsid w:val="003E3562"/>
    <w:rsid w:val="00407B54"/>
    <w:rsid w:val="0041042A"/>
    <w:rsid w:val="00415FAB"/>
    <w:rsid w:val="0043459C"/>
    <w:rsid w:val="00442F20"/>
    <w:rsid w:val="004D0937"/>
    <w:rsid w:val="004E2525"/>
    <w:rsid w:val="0052553F"/>
    <w:rsid w:val="00525D64"/>
    <w:rsid w:val="00570C3E"/>
    <w:rsid w:val="0057304B"/>
    <w:rsid w:val="005B04C2"/>
    <w:rsid w:val="005F54C9"/>
    <w:rsid w:val="00602D91"/>
    <w:rsid w:val="00663837"/>
    <w:rsid w:val="00665B52"/>
    <w:rsid w:val="00684E6D"/>
    <w:rsid w:val="006C7970"/>
    <w:rsid w:val="006E07DB"/>
    <w:rsid w:val="006E7AB1"/>
    <w:rsid w:val="006F0C08"/>
    <w:rsid w:val="0075786D"/>
    <w:rsid w:val="00763CA0"/>
    <w:rsid w:val="007641E2"/>
    <w:rsid w:val="00775BED"/>
    <w:rsid w:val="00780D66"/>
    <w:rsid w:val="007A03F6"/>
    <w:rsid w:val="007A062B"/>
    <w:rsid w:val="007E0721"/>
    <w:rsid w:val="00805907"/>
    <w:rsid w:val="008461E6"/>
    <w:rsid w:val="00877A4E"/>
    <w:rsid w:val="008855ED"/>
    <w:rsid w:val="008C7FD8"/>
    <w:rsid w:val="008D04BD"/>
    <w:rsid w:val="008E1B03"/>
    <w:rsid w:val="00904C26"/>
    <w:rsid w:val="00911415"/>
    <w:rsid w:val="009D0B6B"/>
    <w:rsid w:val="00A21C3A"/>
    <w:rsid w:val="00A403ED"/>
    <w:rsid w:val="00AA34CB"/>
    <w:rsid w:val="00AC281F"/>
    <w:rsid w:val="00AF280E"/>
    <w:rsid w:val="00B01AE6"/>
    <w:rsid w:val="00B24654"/>
    <w:rsid w:val="00B40E20"/>
    <w:rsid w:val="00B53906"/>
    <w:rsid w:val="00B55CD6"/>
    <w:rsid w:val="00B83234"/>
    <w:rsid w:val="00B8535F"/>
    <w:rsid w:val="00B866D0"/>
    <w:rsid w:val="00BD3781"/>
    <w:rsid w:val="00BF48BF"/>
    <w:rsid w:val="00C25BC1"/>
    <w:rsid w:val="00C339C3"/>
    <w:rsid w:val="00C41D83"/>
    <w:rsid w:val="00C647C2"/>
    <w:rsid w:val="00C81A5F"/>
    <w:rsid w:val="00C87F01"/>
    <w:rsid w:val="00C971CD"/>
    <w:rsid w:val="00CA1135"/>
    <w:rsid w:val="00CA7CE0"/>
    <w:rsid w:val="00CD260E"/>
    <w:rsid w:val="00CD740D"/>
    <w:rsid w:val="00CF5437"/>
    <w:rsid w:val="00D157BE"/>
    <w:rsid w:val="00D20A6C"/>
    <w:rsid w:val="00D406AE"/>
    <w:rsid w:val="00D47199"/>
    <w:rsid w:val="00D96B4B"/>
    <w:rsid w:val="00DD1D44"/>
    <w:rsid w:val="00E07994"/>
    <w:rsid w:val="00EB4F16"/>
    <w:rsid w:val="00ED5D62"/>
    <w:rsid w:val="00EE5445"/>
    <w:rsid w:val="00F43B97"/>
    <w:rsid w:val="00F53D0F"/>
    <w:rsid w:val="00F912F5"/>
    <w:rsid w:val="00FC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269CF-7DEB-4BCB-964E-2BBC3C03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F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E1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1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4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CHENIO\Documents\Mis%20escaneos\PEDEGREE%20CON%20PLANTILLA\LIZEX%20DE%20CASTILLVIEJ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LIZEX DE CASTILLVIEJ1</Template>
  <TotalTime>1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NACALIAT   DE CASTILLVIEJO</vt:lpstr>
    </vt:vector>
  </TitlesOfParts>
  <Company>.</Company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NACALIADESS   DE CASTILLVIEJO</dc:title>
  <dc:creator>CHENIO</dc:creator>
  <cp:lastModifiedBy>usuario</cp:lastModifiedBy>
  <cp:revision>2</cp:revision>
  <cp:lastPrinted>2016-04-22T16:00:00Z</cp:lastPrinted>
  <dcterms:created xsi:type="dcterms:W3CDTF">2016-04-22T16:01:00Z</dcterms:created>
  <dcterms:modified xsi:type="dcterms:W3CDTF">2016-04-22T16:01:00Z</dcterms:modified>
</cp:coreProperties>
</file>