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63"/>
        <w:gridCol w:w="3420"/>
        <w:gridCol w:w="371"/>
        <w:gridCol w:w="2265"/>
        <w:gridCol w:w="404"/>
        <w:gridCol w:w="2669"/>
        <w:gridCol w:w="520"/>
        <w:gridCol w:w="3697"/>
      </w:tblGrid>
      <w:tr w:rsidR="00904C26" w:rsidRPr="00684E6D" w:rsidTr="00904C26">
        <w:trPr>
          <w:trHeight w:val="624"/>
        </w:trPr>
        <w:tc>
          <w:tcPr>
            <w:tcW w:w="5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95959" w:themeFill="text1" w:themeFillTint="A6"/>
            <w:vAlign w:val="center"/>
          </w:tcPr>
          <w:p w:rsidR="00904C26" w:rsidRPr="00904C26" w:rsidRDefault="00904C26">
            <w:pPr>
              <w:rPr>
                <w:b/>
                <w:color w:val="FFFFFF" w:themeColor="background1"/>
                <w:sz w:val="40"/>
                <w:szCs w:val="40"/>
              </w:rPr>
            </w:pPr>
            <w:proofErr w:type="spellStart"/>
            <w:r w:rsidRPr="00904C26">
              <w:rPr>
                <w:b/>
                <w:color w:val="FFFFFF" w:themeColor="background1"/>
                <w:sz w:val="40"/>
                <w:szCs w:val="40"/>
              </w:rPr>
              <w:t>Pedigree</w:t>
            </w:r>
            <w:proofErr w:type="spellEnd"/>
            <w:r w:rsidRPr="00904C26">
              <w:rPr>
                <w:b/>
                <w:color w:val="FFFFFF" w:themeColor="background1"/>
                <w:sz w:val="40"/>
                <w:szCs w:val="40"/>
              </w:rPr>
              <w:t xml:space="preserve"> Castillviejo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7641E2" w:rsidRDefault="00904C26" w:rsidP="00D406AE">
            <w:pPr>
              <w:jc w:val="right"/>
              <w:rPr>
                <w:b/>
                <w:sz w:val="20"/>
                <w:szCs w:val="20"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59C" w:rsidRDefault="0026617A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1509165</w:t>
            </w:r>
          </w:p>
          <w:p w:rsidR="0026617A" w:rsidRDefault="0026617A" w:rsidP="00CD260E">
            <w:pPr>
              <w:rPr>
                <w:b/>
                <w:sz w:val="16"/>
                <w:szCs w:val="16"/>
              </w:rPr>
            </w:pPr>
          </w:p>
          <w:p w:rsidR="0026617A" w:rsidRDefault="0026617A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DEL  ZARZOSO  AQUÍ-HAY-TOMATE</w:t>
            </w:r>
          </w:p>
          <w:p w:rsidR="0026617A" w:rsidRDefault="0026617A" w:rsidP="00CD260E">
            <w:pPr>
              <w:rPr>
                <w:b/>
                <w:sz w:val="16"/>
                <w:szCs w:val="16"/>
              </w:rPr>
            </w:pPr>
          </w:p>
          <w:p w:rsidR="0026617A" w:rsidRPr="00B24654" w:rsidRDefault="0026617A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CH.  E.07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199" w:rsidRDefault="0043459C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0892000</w:t>
            </w:r>
          </w:p>
          <w:p w:rsidR="0043459C" w:rsidRDefault="0043459C" w:rsidP="0009030C">
            <w:pPr>
              <w:rPr>
                <w:b/>
                <w:sz w:val="16"/>
                <w:szCs w:val="16"/>
              </w:rPr>
            </w:pPr>
          </w:p>
          <w:p w:rsidR="0043459C" w:rsidRDefault="0043459C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WYSNE´S  TOMATITO</w:t>
            </w:r>
          </w:p>
          <w:p w:rsidR="0043459C" w:rsidRDefault="0043459C" w:rsidP="0009030C">
            <w:pPr>
              <w:rPr>
                <w:b/>
                <w:sz w:val="16"/>
                <w:szCs w:val="16"/>
              </w:rPr>
            </w:pPr>
          </w:p>
          <w:p w:rsidR="0043459C" w:rsidRPr="00684E6D" w:rsidRDefault="0043459C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 ( E.00 )</w:t>
            </w:r>
          </w:p>
        </w:tc>
      </w:tr>
      <w:tr w:rsidR="00904C26" w:rsidRPr="0009030C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 xml:space="preserve">NOMBRE DEL PERRO: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459C" w:rsidRDefault="00AA34CB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 2207570</w:t>
            </w:r>
          </w:p>
          <w:p w:rsidR="006F0C08" w:rsidRDefault="006F0C08" w:rsidP="003A4E00">
            <w:pPr>
              <w:rPr>
                <w:b/>
                <w:sz w:val="16"/>
                <w:szCs w:val="16"/>
              </w:rPr>
            </w:pPr>
          </w:p>
          <w:p w:rsidR="006F0C08" w:rsidRPr="00B55CD6" w:rsidRDefault="00AA34CB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MIEXDALIA</w:t>
            </w:r>
            <w:r w:rsidR="006F0C08">
              <w:rPr>
                <w:b/>
                <w:sz w:val="16"/>
                <w:szCs w:val="16"/>
              </w:rPr>
              <w:t xml:space="preserve">  DE  CASTILLVIEJO</w:t>
            </w: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 w:rsidRPr="00B24654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59C" w:rsidRDefault="006F0C0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 1857430</w:t>
            </w:r>
          </w:p>
          <w:p w:rsidR="006F0C08" w:rsidRDefault="006F0C08">
            <w:pPr>
              <w:rPr>
                <w:b/>
                <w:sz w:val="16"/>
                <w:szCs w:val="16"/>
              </w:rPr>
            </w:pPr>
          </w:p>
          <w:p w:rsidR="006F0C08" w:rsidRPr="00B24654" w:rsidRDefault="0026617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DEL  ZARZOSO  DESATAME</w:t>
            </w:r>
          </w:p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  <w:r w:rsidRPr="00B24654">
              <w:rPr>
                <w:b/>
              </w:rPr>
              <w:t>7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</w:tr>
      <w:tr w:rsidR="00904C26" w:rsidRPr="00D47199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24654" w:rsidRDefault="00904C26" w:rsidP="003A4E00">
            <w:pPr>
              <w:rPr>
                <w:sz w:val="16"/>
                <w:szCs w:val="16"/>
              </w:rPr>
            </w:pPr>
            <w:r w:rsidRPr="00B24654">
              <w:rPr>
                <w:sz w:val="16"/>
                <w:szCs w:val="16"/>
              </w:rPr>
              <w:t xml:space="preserve">RAZA: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24654" w:rsidRDefault="003B0D98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CANICHE - TOY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  <w:r w:rsidRPr="00B24654">
              <w:rPr>
                <w:b/>
              </w:rPr>
              <w:t>3</w:t>
            </w: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  <w:r w:rsidRPr="00B24654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59C" w:rsidRDefault="00D47199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</w:t>
            </w:r>
            <w:r w:rsidR="0006013D">
              <w:rPr>
                <w:b/>
                <w:sz w:val="16"/>
                <w:szCs w:val="16"/>
              </w:rPr>
              <w:t xml:space="preserve">  1420453   NKK  22571 /02</w:t>
            </w:r>
          </w:p>
          <w:p w:rsidR="0006013D" w:rsidRDefault="0006013D" w:rsidP="0009030C">
            <w:pPr>
              <w:rPr>
                <w:b/>
                <w:sz w:val="16"/>
                <w:szCs w:val="16"/>
              </w:rPr>
            </w:pPr>
          </w:p>
          <w:p w:rsidR="0006013D" w:rsidRPr="0043459C" w:rsidRDefault="0006013D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SOLNES  APRICOT  DELIGHT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24654" w:rsidRDefault="00904C26" w:rsidP="003A4E00">
            <w:pPr>
              <w:rPr>
                <w:sz w:val="16"/>
                <w:szCs w:val="16"/>
              </w:rPr>
            </w:pPr>
            <w:r w:rsidRPr="00B24654">
              <w:rPr>
                <w:sz w:val="16"/>
                <w:szCs w:val="16"/>
              </w:rPr>
              <w:t>VARIEDAD: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8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D47199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SEXO: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663837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HEMBRA</w:t>
            </w: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59C" w:rsidRDefault="00D47199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</w:t>
            </w:r>
            <w:r w:rsidR="0026617A">
              <w:rPr>
                <w:b/>
                <w:sz w:val="16"/>
                <w:szCs w:val="16"/>
              </w:rPr>
              <w:t>.  1727146</w:t>
            </w:r>
          </w:p>
          <w:p w:rsidR="0026617A" w:rsidRDefault="0026617A" w:rsidP="00CD260E">
            <w:pPr>
              <w:rPr>
                <w:b/>
                <w:sz w:val="16"/>
                <w:szCs w:val="16"/>
              </w:rPr>
            </w:pPr>
          </w:p>
          <w:p w:rsidR="0026617A" w:rsidRPr="0043459C" w:rsidRDefault="0026617A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CAPA  ROJA  DEL  BUEN  AYRE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59C" w:rsidRDefault="0006013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1494182  FCA  CANI. TOY  27594</w:t>
            </w:r>
          </w:p>
          <w:p w:rsidR="0006013D" w:rsidRDefault="0006013D" w:rsidP="00CD260E">
            <w:pPr>
              <w:rPr>
                <w:b/>
                <w:sz w:val="16"/>
                <w:szCs w:val="16"/>
              </w:rPr>
            </w:pPr>
          </w:p>
          <w:p w:rsidR="0006013D" w:rsidRDefault="0006013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DEL  ZARZOSO  ERASE-UNA-VEZ</w:t>
            </w:r>
          </w:p>
          <w:p w:rsidR="0006013D" w:rsidRDefault="0006013D" w:rsidP="00CD260E">
            <w:pPr>
              <w:rPr>
                <w:b/>
                <w:sz w:val="16"/>
                <w:szCs w:val="16"/>
              </w:rPr>
            </w:pPr>
          </w:p>
          <w:p w:rsidR="0006013D" w:rsidRPr="0043459C" w:rsidRDefault="0006013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CH.  RA.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COLOR: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43459C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ABRICOT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9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B8535F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FECHA DE NACIMIENTO: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AA34CB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01-06-2014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4</w:t>
            </w: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09030C" w:rsidRDefault="00904C26" w:rsidP="00D406AE">
            <w:pPr>
              <w:jc w:val="right"/>
              <w:rPr>
                <w:b/>
                <w:sz w:val="14"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59C" w:rsidRDefault="0006013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FCA  CANI.  TOY  24706</w:t>
            </w:r>
          </w:p>
          <w:p w:rsidR="0006013D" w:rsidRDefault="0006013D" w:rsidP="00CD260E">
            <w:pPr>
              <w:rPr>
                <w:b/>
                <w:sz w:val="16"/>
                <w:szCs w:val="16"/>
              </w:rPr>
            </w:pPr>
          </w:p>
          <w:p w:rsidR="0006013D" w:rsidRPr="00B40E20" w:rsidRDefault="0006013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INFINITI  DEL  BUEN  AYRE</w:t>
            </w:r>
          </w:p>
        </w:tc>
      </w:tr>
      <w:tr w:rsidR="00A21C3A" w:rsidTr="00B57353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A21C3A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TATUAJE/TRANSPONDER: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A21C3A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263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21C3A" w:rsidRDefault="00E07994" w:rsidP="00AF280E">
            <w:pPr>
              <w:jc w:val="center"/>
            </w:pPr>
            <w:r>
              <w:object w:dxaOrig="1671" w:dyaOrig="1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57pt" o:ole="">
                  <v:imagedata r:id="rId4" o:title=""/>
                </v:shape>
                <o:OLEObject Type="Embed" ProgID="CorelDraw.Graphic.15" ShapeID="_x0000_i1025" DrawAspect="Content" ObjectID="_1522837679" r:id="rId5"/>
              </w:object>
            </w:r>
          </w:p>
        </w:tc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1C3A" w:rsidRPr="00CD260E" w:rsidRDefault="00A21C3A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C3A" w:rsidRDefault="00A21C3A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1C3A" w:rsidRPr="00CD260E" w:rsidRDefault="00A21C3A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10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C3A" w:rsidRDefault="00A21C3A"/>
        </w:tc>
      </w:tr>
      <w:tr w:rsidR="00A21C3A" w:rsidRPr="00B40E20" w:rsidTr="00B57353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A21C3A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CRIADOR: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JOSE EUGENIO FERNANDEZ</w:t>
            </w:r>
          </w:p>
        </w:tc>
        <w:tc>
          <w:tcPr>
            <w:tcW w:w="2636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A21C3A" w:rsidRDefault="00A21C3A"/>
        </w:tc>
        <w:tc>
          <w:tcPr>
            <w:tcW w:w="4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21C3A" w:rsidRPr="00CD260E" w:rsidRDefault="00A21C3A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25" w:rsidRDefault="00C339C3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1649806  FCA  CANI. TOY 28668</w:t>
            </w:r>
          </w:p>
          <w:p w:rsidR="00C339C3" w:rsidRDefault="00C339C3" w:rsidP="00CD260E">
            <w:pPr>
              <w:rPr>
                <w:b/>
                <w:sz w:val="16"/>
                <w:szCs w:val="16"/>
              </w:rPr>
            </w:pPr>
          </w:p>
          <w:p w:rsidR="00C339C3" w:rsidRPr="00B40E20" w:rsidRDefault="00C339C3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BRAIAN  DEL  BUEN  AYRE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1C3A" w:rsidRPr="00185534" w:rsidRDefault="00A21C3A" w:rsidP="00D406AE">
            <w:pPr>
              <w:jc w:val="right"/>
              <w:rPr>
                <w:b/>
              </w:rPr>
            </w:pPr>
            <w:r w:rsidRPr="00185534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25" w:rsidRDefault="00185534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LOE.  </w:t>
            </w:r>
            <w:r w:rsidR="00C339C3">
              <w:rPr>
                <w:b/>
                <w:sz w:val="16"/>
                <w:szCs w:val="16"/>
              </w:rPr>
              <w:t>1494182  FCA CANI. TOY  27594</w:t>
            </w:r>
          </w:p>
          <w:p w:rsidR="00C339C3" w:rsidRDefault="00C339C3" w:rsidP="00CD260E">
            <w:pPr>
              <w:rPr>
                <w:b/>
                <w:sz w:val="16"/>
                <w:szCs w:val="16"/>
              </w:rPr>
            </w:pPr>
          </w:p>
          <w:p w:rsidR="00C339C3" w:rsidRPr="00B40E20" w:rsidRDefault="00C339C3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DEL  ZARZOSO  ERASE-UNA-VEZ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40E20" w:rsidRDefault="00904C26" w:rsidP="003A4E00">
            <w:pPr>
              <w:rPr>
                <w:sz w:val="16"/>
                <w:szCs w:val="16"/>
              </w:rPr>
            </w:pPr>
            <w:r w:rsidRPr="00B40E20">
              <w:rPr>
                <w:sz w:val="16"/>
                <w:szCs w:val="16"/>
              </w:rPr>
              <w:t>TRANSFERIDO: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40E20" w:rsidRDefault="00904C26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B40E20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 w:rsidRPr="00B40E20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135" w:rsidRDefault="00AA34CB" w:rsidP="0057304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1755449</w:t>
            </w:r>
          </w:p>
          <w:p w:rsidR="00AA34CB" w:rsidRDefault="00AA34CB" w:rsidP="0057304B">
            <w:pPr>
              <w:rPr>
                <w:b/>
                <w:sz w:val="16"/>
                <w:szCs w:val="16"/>
              </w:rPr>
            </w:pPr>
          </w:p>
          <w:p w:rsidR="00AA34CB" w:rsidRPr="00805907" w:rsidRDefault="00AA34CB" w:rsidP="0057304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LABDA  DE  CASTILLVIEJO</w:t>
            </w:r>
          </w:p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11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PROPIETARIO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JOSE EUGENIO FERNANDEZ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5</w:t>
            </w: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25" w:rsidRDefault="00C339C3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FCA  CANI. TOY  24706</w:t>
            </w:r>
          </w:p>
          <w:p w:rsidR="00C339C3" w:rsidRDefault="00C339C3" w:rsidP="00CD260E">
            <w:pPr>
              <w:rPr>
                <w:b/>
                <w:sz w:val="16"/>
                <w:szCs w:val="16"/>
              </w:rPr>
            </w:pPr>
          </w:p>
          <w:p w:rsidR="00C339C3" w:rsidRPr="00B24654" w:rsidRDefault="00C339C3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INFINITI  DEL  BUEN  AYRE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DOMICILIO: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C. ERMITA-25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12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CD740D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POBLACIÓN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ESCOBADOS DE ABAJO</w:t>
            </w: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 w:rsidRPr="001A121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39C3" w:rsidRDefault="00085B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 1667038</w:t>
            </w:r>
          </w:p>
          <w:p w:rsidR="00085B9C" w:rsidRDefault="00085B9C" w:rsidP="00CD260E">
            <w:pPr>
              <w:rPr>
                <w:b/>
                <w:sz w:val="16"/>
                <w:szCs w:val="16"/>
              </w:rPr>
            </w:pPr>
          </w:p>
          <w:p w:rsidR="00085B9C" w:rsidRPr="003764A9" w:rsidRDefault="00085B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NORA  DE  PETIT  JOLIE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9C3" w:rsidRDefault="0006013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</w:t>
            </w:r>
            <w:r w:rsidR="00085B9C">
              <w:rPr>
                <w:b/>
                <w:sz w:val="16"/>
                <w:szCs w:val="16"/>
              </w:rPr>
              <w:t>OE.   1540158</w:t>
            </w:r>
          </w:p>
          <w:p w:rsidR="00085B9C" w:rsidRDefault="00085B9C" w:rsidP="00CD260E">
            <w:pPr>
              <w:rPr>
                <w:b/>
                <w:sz w:val="16"/>
                <w:szCs w:val="16"/>
              </w:rPr>
            </w:pPr>
          </w:p>
          <w:p w:rsidR="00085B9C" w:rsidRPr="00CD740D" w:rsidRDefault="00085B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SANDELWOOD  MAKALELE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PROVINCIA: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BURGOS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13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52553F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 xml:space="preserve">CODIGO POSTAL: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09559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6</w:t>
            </w:r>
          </w:p>
        </w:tc>
        <w:tc>
          <w:tcPr>
            <w:tcW w:w="2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39C3" w:rsidRDefault="00085B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1584018</w:t>
            </w:r>
          </w:p>
          <w:p w:rsidR="00085B9C" w:rsidRDefault="00085B9C" w:rsidP="00CD260E">
            <w:pPr>
              <w:rPr>
                <w:b/>
                <w:sz w:val="16"/>
                <w:szCs w:val="16"/>
              </w:rPr>
            </w:pPr>
          </w:p>
          <w:p w:rsidR="00085B9C" w:rsidRPr="003764A9" w:rsidRDefault="00085B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LALA  DE  PETIT  JOLIE</w:t>
            </w:r>
            <w:bookmarkStart w:id="0" w:name="_GoBack"/>
            <w:bookmarkEnd w:id="0"/>
          </w:p>
        </w:tc>
      </w:tr>
      <w:tr w:rsidR="00904C26" w:rsidTr="00904C26">
        <w:trPr>
          <w:trHeight w:val="414"/>
        </w:trPr>
        <w:tc>
          <w:tcPr>
            <w:tcW w:w="19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ESTADO: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4C26" w:rsidRPr="00B55CD6" w:rsidRDefault="00904C26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/>
        </w:tc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2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14</w:t>
            </w:r>
          </w:p>
        </w:tc>
        <w:tc>
          <w:tcPr>
            <w:tcW w:w="36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Tr="00904C26">
        <w:trPr>
          <w:trHeight w:val="70"/>
        </w:trPr>
        <w:tc>
          <w:tcPr>
            <w:tcW w:w="19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4C26" w:rsidRPr="003764A9" w:rsidRDefault="00904C26">
            <w:pPr>
              <w:rPr>
                <w:b/>
                <w:sz w:val="16"/>
                <w:szCs w:val="16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4C26" w:rsidRPr="003764A9" w:rsidRDefault="00904C26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/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2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36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</w:tbl>
    <w:p w:rsidR="00415FAB" w:rsidRDefault="00415FAB" w:rsidP="00066198"/>
    <w:sectPr w:rsidR="00415FAB" w:rsidSect="00B55CD6">
      <w:pgSz w:w="16838" w:h="11906" w:orient="landscape"/>
      <w:pgMar w:top="680" w:right="680" w:bottom="680" w:left="680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63837"/>
    <w:rsid w:val="0006013D"/>
    <w:rsid w:val="00066198"/>
    <w:rsid w:val="00085B9C"/>
    <w:rsid w:val="0009030C"/>
    <w:rsid w:val="001507F0"/>
    <w:rsid w:val="00164EE8"/>
    <w:rsid w:val="00185534"/>
    <w:rsid w:val="001A1215"/>
    <w:rsid w:val="001F0757"/>
    <w:rsid w:val="0026617A"/>
    <w:rsid w:val="003764A9"/>
    <w:rsid w:val="003B0D98"/>
    <w:rsid w:val="003E3562"/>
    <w:rsid w:val="00415FAB"/>
    <w:rsid w:val="0043459C"/>
    <w:rsid w:val="004D0937"/>
    <w:rsid w:val="004E2525"/>
    <w:rsid w:val="0052553F"/>
    <w:rsid w:val="0057304B"/>
    <w:rsid w:val="00602D91"/>
    <w:rsid w:val="00663837"/>
    <w:rsid w:val="00665B52"/>
    <w:rsid w:val="00684E6D"/>
    <w:rsid w:val="006E07DB"/>
    <w:rsid w:val="006F0C08"/>
    <w:rsid w:val="0075786D"/>
    <w:rsid w:val="00763CA0"/>
    <w:rsid w:val="007641E2"/>
    <w:rsid w:val="007A03F6"/>
    <w:rsid w:val="007A062B"/>
    <w:rsid w:val="007E0721"/>
    <w:rsid w:val="00805907"/>
    <w:rsid w:val="008461E6"/>
    <w:rsid w:val="00877A4E"/>
    <w:rsid w:val="008C7FD8"/>
    <w:rsid w:val="008E1B03"/>
    <w:rsid w:val="00904C26"/>
    <w:rsid w:val="00911415"/>
    <w:rsid w:val="009D0B6B"/>
    <w:rsid w:val="00A21C3A"/>
    <w:rsid w:val="00A403ED"/>
    <w:rsid w:val="00AA34CB"/>
    <w:rsid w:val="00AF280E"/>
    <w:rsid w:val="00B01AE6"/>
    <w:rsid w:val="00B24654"/>
    <w:rsid w:val="00B40E20"/>
    <w:rsid w:val="00B53906"/>
    <w:rsid w:val="00B55CD6"/>
    <w:rsid w:val="00B83234"/>
    <w:rsid w:val="00B8535F"/>
    <w:rsid w:val="00B866D0"/>
    <w:rsid w:val="00C339C3"/>
    <w:rsid w:val="00C81A5F"/>
    <w:rsid w:val="00CA1135"/>
    <w:rsid w:val="00CA7CE0"/>
    <w:rsid w:val="00CD260E"/>
    <w:rsid w:val="00CD740D"/>
    <w:rsid w:val="00D406AE"/>
    <w:rsid w:val="00D47199"/>
    <w:rsid w:val="00D96B4B"/>
    <w:rsid w:val="00DD1D44"/>
    <w:rsid w:val="00E07994"/>
    <w:rsid w:val="00EB4F16"/>
    <w:rsid w:val="00ED5D62"/>
    <w:rsid w:val="00F9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2269CF-7DEB-4BCB-964E-2BBC3C036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F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E1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11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4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os\CHENIO\Documents\Mis%20escaneos\PEDEGREE%20CON%20PLANTILLA\LIZEX%20DE%20CASTILLVIEJ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LIZEX DE CASTILLVIEJ1</Template>
  <TotalTime>0</TotalTime>
  <Pages>1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MIERAC  DE CASTILLVIEJO</vt:lpstr>
    </vt:vector>
  </TitlesOfParts>
  <Company>.</Company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MIEXDALIA  DE CASTILLVIEJO</dc:title>
  <dc:creator>CHENIO</dc:creator>
  <cp:lastModifiedBy>usuario</cp:lastModifiedBy>
  <cp:revision>2</cp:revision>
  <cp:lastPrinted>2016-04-22T11:41:00Z</cp:lastPrinted>
  <dcterms:created xsi:type="dcterms:W3CDTF">2016-04-22T11:41:00Z</dcterms:created>
  <dcterms:modified xsi:type="dcterms:W3CDTF">2016-04-22T11:41:00Z</dcterms:modified>
</cp:coreProperties>
</file>